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B37" w:rsidRDefault="00242B37">
      <w:r w:rsidRPr="00A42E54">
        <w:object w:dxaOrig="7183" w:dyaOrig="5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6pt;height:432.75pt" o:ole="">
            <v:imagedata r:id="rId4" o:title=""/>
          </v:shape>
          <o:OLEObject Type="Embed" ProgID="Msxml2.SAXXMLReader.5.0" ShapeID="_x0000_i1025" DrawAspect="Content" ObjectID="_1660394208" r:id="rId5"/>
        </w:object>
      </w:r>
    </w:p>
    <w:sectPr w:rsidR="00242B37" w:rsidSect="00B648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48CF"/>
    <w:rsid w:val="00242489"/>
    <w:rsid w:val="00242B37"/>
    <w:rsid w:val="00424B61"/>
    <w:rsid w:val="005927D6"/>
    <w:rsid w:val="00966639"/>
    <w:rsid w:val="00A42E54"/>
    <w:rsid w:val="00B34C01"/>
    <w:rsid w:val="00B648CF"/>
    <w:rsid w:val="00DF5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F6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5</Words>
  <Characters>29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5</cp:revision>
  <dcterms:created xsi:type="dcterms:W3CDTF">2020-01-26T09:23:00Z</dcterms:created>
  <dcterms:modified xsi:type="dcterms:W3CDTF">2020-08-31T08:50:00Z</dcterms:modified>
</cp:coreProperties>
</file>